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60" w:type="dxa"/>
        <w:tblInd w:w="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6"/>
        <w:gridCol w:w="763"/>
        <w:gridCol w:w="830"/>
        <w:gridCol w:w="2303"/>
        <w:gridCol w:w="276"/>
        <w:gridCol w:w="276"/>
        <w:gridCol w:w="2303"/>
        <w:gridCol w:w="280"/>
        <w:gridCol w:w="856"/>
        <w:gridCol w:w="763"/>
        <w:gridCol w:w="830"/>
        <w:gridCol w:w="2303"/>
        <w:gridCol w:w="276"/>
        <w:gridCol w:w="276"/>
        <w:gridCol w:w="2303"/>
      </w:tblGrid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63" w:type="dxa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830" w:type="dxa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5158" w:type="dxa"/>
            <w:gridSpan w:val="4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Teams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63" w:type="dxa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830" w:type="dxa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5158" w:type="dxa"/>
            <w:gridSpan w:val="4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63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830" w:type="dxa"/>
            <w:tcBorders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6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P. R. China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12(13)</w:t>
            </w:r>
          </w:p>
        </w:tc>
        <w:tc>
          <w:tcPr>
            <w:tcW w:w="7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6(7)</w:t>
            </w:r>
          </w:p>
        </w:tc>
        <w:tc>
          <w:tcPr>
            <w:tcW w:w="76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02:00</w:t>
            </w:r>
          </w:p>
        </w:tc>
        <w:tc>
          <w:tcPr>
            <w:tcW w:w="830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6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12(13)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03:00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Cameroon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Thailand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Colombia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Ivory Coast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Brazil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Nigeria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Mexico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8(9)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Cameroon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13(14)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Costa Rica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8(9)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00:30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Thailand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8(9)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03: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Ivory Coast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Norway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18:00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15(16)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00:30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Costa Rica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15(16)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00:30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P. R. China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New Zealand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Colombia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Mexico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22:00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Japan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9(10)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:00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Brazil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22:00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Cameroon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16(17)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Nigeria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United States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23:00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P. R. China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16(17)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01:00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11(12)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Ivory Coast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Thailand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Mexico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56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11(12)</w:t>
            </w:r>
          </w:p>
        </w:tc>
        <w:tc>
          <w:tcPr>
            <w:tcW w:w="7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2:00</w:t>
            </w:r>
          </w:p>
        </w:tc>
        <w:tc>
          <w:tcPr>
            <w:tcW w:w="83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Colombia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22:00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Nigeria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17(18)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Costa Rica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Brazil</w:t>
            </w:r>
          </w:p>
        </w:tc>
      </w:tr>
      <w:tr w:rsidR="004F18B4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12(13)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Ecuador</w:t>
            </w:r>
          </w:p>
        </w:tc>
        <w:tc>
          <w:tcPr>
            <w:tcW w:w="2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4F1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8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17(18)</w:t>
            </w:r>
          </w:p>
        </w:tc>
        <w:tc>
          <w:tcPr>
            <w:tcW w:w="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00:00</w:t>
            </w:r>
          </w:p>
        </w:tc>
        <w:tc>
          <w:tcPr>
            <w:tcW w:w="83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F18B4" w:rsidRDefault="003035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Spain</w:t>
            </w:r>
          </w:p>
        </w:tc>
      </w:tr>
    </w:tbl>
    <w:p w:rsidR="004F18B4" w:rsidRDefault="004F18B4"/>
    <w:p w:rsidR="004F18B4" w:rsidRDefault="00303579">
      <w:r>
        <w:rPr>
          <w:rFonts w:ascii="Times New Roman" w:hAnsi="Times New Roman"/>
          <w:i/>
          <w:sz w:val="24"/>
          <w:szCs w:val="24"/>
        </w:rPr>
        <w:t>CW 2015</w:t>
      </w:r>
    </w:p>
    <w:sectPr w:rsidR="004F18B4"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579" w:rsidRDefault="00303579">
      <w:pPr>
        <w:spacing w:after="0" w:line="240" w:lineRule="auto"/>
      </w:pPr>
      <w:r>
        <w:separator/>
      </w:r>
    </w:p>
  </w:endnote>
  <w:endnote w:type="continuationSeparator" w:id="0">
    <w:p w:rsidR="00303579" w:rsidRDefault="00303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579" w:rsidRDefault="0030357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03579" w:rsidRDefault="003035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F18B4"/>
    <w:rsid w:val="00303579"/>
    <w:rsid w:val="004F18B4"/>
    <w:rsid w:val="00C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2015-06-06T19:56:00Z</dcterms:created>
  <dcterms:modified xsi:type="dcterms:W3CDTF">2015-06-06T19:56:00Z</dcterms:modified>
</cp:coreProperties>
</file>